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92CA3" w14:textId="77777777" w:rsidR="006B1EEC" w:rsidRPr="006560B5" w:rsidRDefault="006B1EEC" w:rsidP="006B1EEC">
      <w:pPr>
        <w:pStyle w:val="studentaddressblock"/>
      </w:pPr>
      <w:r>
        <w:t>&lt;student address&gt;</w:t>
      </w:r>
    </w:p>
    <w:p w14:paraId="3C723A96" w14:textId="77777777" w:rsidR="006B1EEC" w:rsidRPr="006560B5" w:rsidRDefault="006B1EEC" w:rsidP="006B1EEC">
      <w:pPr>
        <w:pStyle w:val="studentaddressblock"/>
      </w:pPr>
      <w:r>
        <w:t>&lt;student city&gt;</w:t>
      </w:r>
      <w:r w:rsidRPr="006560B5">
        <w:t xml:space="preserve">, </w:t>
      </w:r>
      <w:r>
        <w:t>&lt;student state&gt; &lt;student zip code&gt;</w:t>
      </w:r>
    </w:p>
    <w:p w14:paraId="053E7060" w14:textId="5D0231E0" w:rsidR="006B1EEC" w:rsidRDefault="006B1EEC" w:rsidP="006B1EEC">
      <w:pPr>
        <w:pStyle w:val="studentaddressblock"/>
      </w:pPr>
      <w:r>
        <w:t>&lt;student phone number&gt;</w:t>
      </w:r>
    </w:p>
    <w:p w14:paraId="38405882" w14:textId="77777777" w:rsidR="008C7FCC" w:rsidRPr="006560B5" w:rsidRDefault="008C7FCC" w:rsidP="006B1EEC">
      <w:pPr>
        <w:pStyle w:val="studentaddressblock"/>
      </w:pPr>
    </w:p>
    <w:p w14:paraId="4769CB39" w14:textId="77777777" w:rsidR="006B1EEC" w:rsidRPr="00EA0782" w:rsidRDefault="006B1EEC" w:rsidP="006B1EEC">
      <w:pPr>
        <w:pStyle w:val="studentaddressblock"/>
      </w:pPr>
      <w:r>
        <w:t>&lt;date of letter&gt;</w:t>
      </w:r>
    </w:p>
    <w:p w14:paraId="40A613F6" w14:textId="77777777" w:rsidR="006B1EEC" w:rsidRPr="006560B5" w:rsidRDefault="006B1EEC" w:rsidP="006B1EEC">
      <w:pPr>
        <w:pStyle w:val="KeinLeerraum"/>
      </w:pPr>
    </w:p>
    <w:p w14:paraId="3E589E6E" w14:textId="77777777" w:rsidR="006B1EEC" w:rsidRPr="006560B5" w:rsidRDefault="006B1EEC" w:rsidP="006B1EEC">
      <w:r>
        <w:t>&lt;hiring business name&gt;</w:t>
      </w:r>
    </w:p>
    <w:p w14:paraId="68C2C889" w14:textId="77777777" w:rsidR="006B1EEC" w:rsidRPr="006560B5" w:rsidRDefault="006B1EEC" w:rsidP="006B1EEC">
      <w:r>
        <w:t>&lt;hiring business address&gt;</w:t>
      </w:r>
    </w:p>
    <w:p w14:paraId="1394232A" w14:textId="39196335" w:rsidR="006B1EEC" w:rsidRDefault="006B1EEC" w:rsidP="006B1EEC">
      <w:r>
        <w:t>&lt;hiring business city&gt;</w:t>
      </w:r>
      <w:r w:rsidRPr="006560B5">
        <w:t xml:space="preserve">, </w:t>
      </w:r>
      <w:r>
        <w:t>&lt;hiring business state&gt; &lt;hiring business zip code&gt;</w:t>
      </w:r>
    </w:p>
    <w:p w14:paraId="1DFFB01D" w14:textId="133C69DD" w:rsidR="002471BD" w:rsidRPr="002471BD" w:rsidRDefault="002471BD" w:rsidP="006B1EEC"/>
    <w:p w14:paraId="1B575114" w14:textId="77777777" w:rsidR="006B1EEC" w:rsidRPr="002471BD" w:rsidRDefault="006B1EEC" w:rsidP="006B1EEC">
      <w:r w:rsidRPr="002471BD">
        <w:t xml:space="preserve">Re: &lt;job title&gt; Position  </w:t>
      </w:r>
    </w:p>
    <w:p w14:paraId="7FCE20C9" w14:textId="77777777" w:rsidR="006B1EEC" w:rsidRPr="002471BD" w:rsidRDefault="006B1EEC" w:rsidP="006B1EEC"/>
    <w:p w14:paraId="21CCCBE3" w14:textId="77777777" w:rsidR="006B1EEC" w:rsidRPr="00EA0782" w:rsidRDefault="006B1EEC" w:rsidP="006B1EEC">
      <w:r w:rsidRPr="00EA0782">
        <w:t xml:space="preserve">Dear </w:t>
      </w:r>
      <w:r>
        <w:t>&lt;hiring business name&gt;:</w:t>
      </w:r>
    </w:p>
    <w:p w14:paraId="48B68986" w14:textId="77777777" w:rsidR="006B1EEC" w:rsidRPr="00837812" w:rsidRDefault="006B1EEC" w:rsidP="006B1EEC"/>
    <w:p w14:paraId="1DC6AD27" w14:textId="3F6C8F2F" w:rsidR="006B1EEC" w:rsidRDefault="006B1EEC" w:rsidP="006B1EEC">
      <w:pPr>
        <w:rPr>
          <w:shd w:val="clear" w:color="auto" w:fill="FFFFFF"/>
        </w:rPr>
      </w:pPr>
      <w:r>
        <w:rPr>
          <w:shd w:val="clear" w:color="auto" w:fill="FFFFFF"/>
        </w:rPr>
        <w:t>&lt;student overall work experience&gt; My ability to work as team player and my passion for the cannabis industry makes me an ideal candidate to join the &lt;hiring business name&gt; team.</w:t>
      </w:r>
    </w:p>
    <w:p w14:paraId="69ED71FB" w14:textId="77777777" w:rsidR="006B1EEC" w:rsidRDefault="006B1EEC" w:rsidP="006B1EEC">
      <w:pPr>
        <w:rPr>
          <w:shd w:val="clear" w:color="auto" w:fill="FFFFFF"/>
        </w:rPr>
      </w:pPr>
    </w:p>
    <w:p w14:paraId="553A8898" w14:textId="77777777" w:rsidR="006B1EEC" w:rsidRDefault="006B1EEC" w:rsidP="006B1EEC">
      <w:pPr>
        <w:rPr>
          <w:shd w:val="clear" w:color="auto" w:fill="FFFFFF"/>
        </w:rPr>
      </w:pPr>
      <w:r>
        <w:rPr>
          <w:shd w:val="clear" w:color="auto" w:fill="FFFFFF"/>
        </w:rPr>
        <w:t>&lt;student specific work experience&gt;</w:t>
      </w:r>
    </w:p>
    <w:p w14:paraId="419703F6" w14:textId="32A99686" w:rsidR="006B1EEC" w:rsidRDefault="006B1EEC" w:rsidP="006B1EEC">
      <w:pPr>
        <w:rPr>
          <w:shd w:val="clear" w:color="auto" w:fill="FFFFFF"/>
        </w:rPr>
      </w:pPr>
    </w:p>
    <w:p w14:paraId="597FDEEA" w14:textId="2F0073F0" w:rsidR="006B1EEC" w:rsidRDefault="006B1EEC" w:rsidP="006B1EEC">
      <w:pPr>
        <w:rPr>
          <w:shd w:val="clear" w:color="auto" w:fill="FFFFFF"/>
        </w:rPr>
      </w:pPr>
      <w:r>
        <w:rPr>
          <w:shd w:val="clear" w:color="auto" w:fill="FFFFFF"/>
        </w:rPr>
        <w:t>&lt;student cannabis work experience&gt;</w:t>
      </w:r>
    </w:p>
    <w:p w14:paraId="19979C17" w14:textId="77777777" w:rsidR="006B1EEC" w:rsidRDefault="006B1EEC" w:rsidP="006B1EEC">
      <w:pPr>
        <w:rPr>
          <w:shd w:val="clear" w:color="auto" w:fill="FFFFFF"/>
        </w:rPr>
      </w:pPr>
    </w:p>
    <w:p w14:paraId="3FEE87DA" w14:textId="200EB523" w:rsidR="006B1EEC" w:rsidRDefault="007D6E48" w:rsidP="006B1EEC">
      <w:pPr>
        <w:rPr>
          <w:shd w:val="clear" w:color="auto" w:fill="FFFFFF"/>
        </w:rPr>
      </w:pPr>
      <w:r>
        <w:rPr>
          <w:shd w:val="clear" w:color="auto" w:fill="FFFFFF"/>
        </w:rPr>
        <w:t xml:space="preserve">I learned a lot about the cannabis industry when I earned a &lt;certificate program&gt; </w:t>
      </w:r>
      <w:r w:rsidR="00B97D06">
        <w:rPr>
          <w:shd w:val="clear" w:color="auto" w:fill="FFFFFF"/>
        </w:rPr>
        <w:t xml:space="preserve">certification </w:t>
      </w:r>
      <w:r>
        <w:rPr>
          <w:shd w:val="clear" w:color="auto" w:fill="FFFFFF"/>
        </w:rPr>
        <w:t>from Cannabis</w:t>
      </w:r>
      <w:r w:rsidR="00297F8C">
        <w:rPr>
          <w:shd w:val="clear" w:color="auto" w:fill="FFFFFF"/>
        </w:rPr>
        <w:t xml:space="preserve"> </w:t>
      </w:r>
      <w:r>
        <w:rPr>
          <w:shd w:val="clear" w:color="auto" w:fill="FFFFFF"/>
        </w:rPr>
        <w:t>Training University. In this &lt;hours&gt; program, I learned &lt;learning&gt;. This training will help me succeed at &lt;hiring business name&gt; in the &lt;job title&gt;</w:t>
      </w:r>
      <w:r w:rsidR="00B97D06">
        <w:rPr>
          <w:shd w:val="clear" w:color="auto" w:fill="FFFFFF"/>
        </w:rPr>
        <w:t xml:space="preserve"> position</w:t>
      </w:r>
      <w:r>
        <w:rPr>
          <w:shd w:val="clear" w:color="auto" w:fill="FFFFFF"/>
        </w:rPr>
        <w:t>.</w:t>
      </w:r>
    </w:p>
    <w:p w14:paraId="665C2B2C" w14:textId="77777777" w:rsidR="007D6E48" w:rsidRPr="00A93B89" w:rsidRDefault="007D6E48" w:rsidP="006B1EEC"/>
    <w:p w14:paraId="3CDE9641" w14:textId="77777777" w:rsidR="006B1EEC" w:rsidRPr="00A93B89" w:rsidRDefault="006B1EEC" w:rsidP="006B1EEC">
      <w:r w:rsidRPr="00A93B89">
        <w:t>Thank you for your time</w:t>
      </w:r>
      <w:r>
        <w:t xml:space="preserve">. Please feel free to contact me with any questions or to set up an interview. </w:t>
      </w:r>
      <w:r w:rsidRPr="00A93B89">
        <w:t xml:space="preserve">I look forward to hearing from </w:t>
      </w:r>
      <w:r>
        <w:t>the &lt;hiring business name&gt; t</w:t>
      </w:r>
      <w:r w:rsidRPr="00A93B89">
        <w:t xml:space="preserve">eam. </w:t>
      </w:r>
    </w:p>
    <w:p w14:paraId="42371035" w14:textId="77777777" w:rsidR="006B1EEC" w:rsidRPr="00A93B89" w:rsidRDefault="006B1EEC" w:rsidP="006B1EEC"/>
    <w:p w14:paraId="55759DDD" w14:textId="77777777" w:rsidR="006B1EEC" w:rsidRDefault="006B1EEC" w:rsidP="006B1EEC">
      <w:r w:rsidRPr="00A93B89">
        <w:t xml:space="preserve">Sincerely, </w:t>
      </w:r>
    </w:p>
    <w:p w14:paraId="1C36149C" w14:textId="77777777" w:rsidR="006B1EEC" w:rsidRDefault="006B1EEC" w:rsidP="006B1EEC"/>
    <w:p w14:paraId="61C158AC" w14:textId="77777777" w:rsidR="006B1EEC" w:rsidRPr="00A93B89" w:rsidRDefault="006B1EEC" w:rsidP="006B1EEC"/>
    <w:p w14:paraId="51739A92" w14:textId="77777777" w:rsidR="006B1EEC" w:rsidRPr="00A93B89" w:rsidRDefault="006B1EEC" w:rsidP="006B1EEC"/>
    <w:p w14:paraId="5AFDB5F1" w14:textId="77777777" w:rsidR="006B1EEC" w:rsidRPr="005A3545" w:rsidRDefault="006B1EEC" w:rsidP="006B1EEC">
      <w:r>
        <w:t>&lt;student name&gt;</w:t>
      </w:r>
    </w:p>
    <w:p w14:paraId="0733EDA4" w14:textId="77777777" w:rsidR="0015402E" w:rsidRDefault="0015402E"/>
    <w:sectPr w:rsidR="0015402E" w:rsidSect="0029568A">
      <w:headerReference w:type="default" r:id="rId8"/>
      <w:footerReference w:type="default" r:id="rId9"/>
      <w:pgSz w:w="12240" w:h="15840"/>
      <w:pgMar w:top="810" w:right="1260" w:bottom="990" w:left="1440" w:header="18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2684E" w14:textId="77777777" w:rsidR="001446D6" w:rsidRDefault="001446D6">
      <w:r>
        <w:separator/>
      </w:r>
    </w:p>
  </w:endnote>
  <w:endnote w:type="continuationSeparator" w:id="0">
    <w:p w14:paraId="0C4D8368" w14:textId="77777777" w:rsidR="001446D6" w:rsidRDefault="0014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2C50A" w14:textId="77777777" w:rsidR="00C4050B" w:rsidRDefault="00C4050B">
    <w:pPr>
      <w:pStyle w:val="Fuzeile"/>
      <w:jc w:val="center"/>
    </w:pPr>
  </w:p>
  <w:p w14:paraId="3F6DDCFC" w14:textId="77777777" w:rsidR="00C4050B" w:rsidRDefault="00C4050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D6044C" w14:textId="77777777" w:rsidR="001446D6" w:rsidRDefault="001446D6">
      <w:r>
        <w:separator/>
      </w:r>
    </w:p>
  </w:footnote>
  <w:footnote w:type="continuationSeparator" w:id="0">
    <w:p w14:paraId="14B7F1CA" w14:textId="77777777" w:rsidR="001446D6" w:rsidRDefault="00144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9D5C3" w14:textId="77777777" w:rsidR="00C4050B" w:rsidRDefault="00C4050B" w:rsidP="0029568A">
    <w:pPr>
      <w:pStyle w:val="Kopfzeile"/>
      <w:jc w:val="right"/>
    </w:pPr>
  </w:p>
  <w:p w14:paraId="0FCA734F" w14:textId="77777777" w:rsidR="00C4050B" w:rsidRDefault="00C4050B" w:rsidP="0029568A">
    <w:pPr>
      <w:pStyle w:val="Kopfzeile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8DE"/>
    <w:rsid w:val="00002752"/>
    <w:rsid w:val="000B5D06"/>
    <w:rsid w:val="000C637E"/>
    <w:rsid w:val="000F70CC"/>
    <w:rsid w:val="001059D0"/>
    <w:rsid w:val="00136485"/>
    <w:rsid w:val="001446D6"/>
    <w:rsid w:val="0015402E"/>
    <w:rsid w:val="00156899"/>
    <w:rsid w:val="001B3220"/>
    <w:rsid w:val="001C7DA8"/>
    <w:rsid w:val="001F4C3C"/>
    <w:rsid w:val="002471BD"/>
    <w:rsid w:val="002752D2"/>
    <w:rsid w:val="0029568A"/>
    <w:rsid w:val="00297F8C"/>
    <w:rsid w:val="002A4BD6"/>
    <w:rsid w:val="002D78DE"/>
    <w:rsid w:val="00303669"/>
    <w:rsid w:val="00353533"/>
    <w:rsid w:val="00382220"/>
    <w:rsid w:val="003855CA"/>
    <w:rsid w:val="003A5B50"/>
    <w:rsid w:val="003C56DD"/>
    <w:rsid w:val="003E2E09"/>
    <w:rsid w:val="004402AC"/>
    <w:rsid w:val="004B3994"/>
    <w:rsid w:val="004F2B42"/>
    <w:rsid w:val="0057523F"/>
    <w:rsid w:val="005B117A"/>
    <w:rsid w:val="00631229"/>
    <w:rsid w:val="006A622B"/>
    <w:rsid w:val="006B1EEC"/>
    <w:rsid w:val="006E65A1"/>
    <w:rsid w:val="00751E8F"/>
    <w:rsid w:val="00763B42"/>
    <w:rsid w:val="007D6E48"/>
    <w:rsid w:val="007F6424"/>
    <w:rsid w:val="00850D80"/>
    <w:rsid w:val="008665DC"/>
    <w:rsid w:val="008C7FCC"/>
    <w:rsid w:val="00A5005E"/>
    <w:rsid w:val="00AB0D22"/>
    <w:rsid w:val="00AC5C42"/>
    <w:rsid w:val="00AD5D95"/>
    <w:rsid w:val="00AE3219"/>
    <w:rsid w:val="00B9186A"/>
    <w:rsid w:val="00B97D06"/>
    <w:rsid w:val="00C27623"/>
    <w:rsid w:val="00C4050B"/>
    <w:rsid w:val="00C57543"/>
    <w:rsid w:val="00D3502E"/>
    <w:rsid w:val="00DA2965"/>
    <w:rsid w:val="00DA60B5"/>
    <w:rsid w:val="00DC139F"/>
    <w:rsid w:val="00E42893"/>
    <w:rsid w:val="00E70B24"/>
    <w:rsid w:val="00E86F22"/>
    <w:rsid w:val="00EB57C2"/>
    <w:rsid w:val="00F504F7"/>
    <w:rsid w:val="00F57D27"/>
    <w:rsid w:val="00FA3E20"/>
    <w:rsid w:val="00FF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BF0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B1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EEC"/>
    <w:pPr>
      <w:tabs>
        <w:tab w:val="center" w:pos="4320"/>
        <w:tab w:val="right" w:pos="8640"/>
      </w:tabs>
    </w:pPr>
  </w:style>
  <w:style w:type="character" w:customStyle="1" w:styleId="KopfzeileZchn">
    <w:name w:val="Kopfzeile Zchn"/>
    <w:basedOn w:val="Absatz-Standardschriftart"/>
    <w:link w:val="Kopfzeile"/>
    <w:rsid w:val="006B1EEC"/>
    <w:rPr>
      <w:rFonts w:ascii="Times New Roman" w:eastAsia="Times New Roman" w:hAnsi="Times New Roman" w:cs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6B1EEC"/>
    <w:pPr>
      <w:tabs>
        <w:tab w:val="center" w:pos="4680"/>
        <w:tab w:val="right" w:pos="9360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B1EEC"/>
    <w:rPr>
      <w:rFonts w:ascii="Times New Roman" w:eastAsia="Times New Roman" w:hAnsi="Times New Roman" w:cs="Times New Roman"/>
      <w:sz w:val="24"/>
      <w:szCs w:val="24"/>
    </w:rPr>
  </w:style>
  <w:style w:type="paragraph" w:styleId="KeinLeerraum">
    <w:name w:val="No Spacing"/>
    <w:uiPriority w:val="1"/>
    <w:qFormat/>
    <w:rsid w:val="006B1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udentaddressblock">
    <w:name w:val="student_address_block"/>
    <w:basedOn w:val="KeinLeerraum"/>
    <w:qFormat/>
    <w:rsid w:val="006B1EEC"/>
    <w:pPr>
      <w:jc w:val="right"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New/>
  </wne:docEvents>
  <wne:mcds>
    <wne:mcd wne:macroName="PROJECT.MODULE1.INSERTINFO" wne:name="Project.Module1.InsertInf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6DE3B-D2E7-444D-89FC-8E562CA4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Cannabis Industry Cover Letter Template v5.dotm</Template>
  <TotalTime>0</TotalTime>
  <Pages>1</Pages>
  <Words>138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Melvin Chau</dc:creator>
  <cp:keywords/>
  <dc:description/>
  <cp:lastModifiedBy>Daniel Nolting</cp:lastModifiedBy>
  <cp:revision>9</cp:revision>
  <dcterms:created xsi:type="dcterms:W3CDTF">2020-07-12T18:02:00Z</dcterms:created>
  <dcterms:modified xsi:type="dcterms:W3CDTF">2020-07-12T19:27:00Z</dcterms:modified>
</cp:coreProperties>
</file>