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2FBDF" w14:textId="7109B911" w:rsidR="00A2078E" w:rsidRPr="00620E3F" w:rsidRDefault="002A558E" w:rsidP="00620E3F">
      <w:pPr>
        <w:pStyle w:val="studentname"/>
      </w:pPr>
      <w:r w:rsidRPr="00620E3F">
        <w:t>&lt;student name&gt;</w:t>
      </w:r>
    </w:p>
    <w:p w14:paraId="7A7598F0" w14:textId="0B34E4D5" w:rsidR="00A2078E" w:rsidRPr="00620E3F" w:rsidRDefault="002A558E" w:rsidP="00620E3F">
      <w:pPr>
        <w:pStyle w:val="studentaddress"/>
      </w:pPr>
      <w:r w:rsidRPr="00620E3F">
        <w:t>&lt;student city&gt;</w:t>
      </w:r>
      <w:r w:rsidR="00AB436A" w:rsidRPr="00620E3F">
        <w:t xml:space="preserve">, </w:t>
      </w:r>
      <w:r w:rsidRPr="00620E3F">
        <w:t>&lt;student state&gt;</w:t>
      </w:r>
      <w:r w:rsidR="0044084F" w:rsidRPr="00620E3F">
        <w:t xml:space="preserve"> </w:t>
      </w:r>
    </w:p>
    <w:p w14:paraId="0C792401" w14:textId="3CE62064" w:rsidR="00A2078E" w:rsidRPr="00620E3F" w:rsidRDefault="002A558E" w:rsidP="00620E3F">
      <w:pPr>
        <w:pStyle w:val="studentcontact"/>
      </w:pPr>
      <w:r w:rsidRPr="00620E3F">
        <w:t>&lt;student email address&gt;</w:t>
      </w:r>
      <w:r w:rsidR="00620E3F">
        <w:tab/>
      </w:r>
      <w:r w:rsidR="00A2078E" w:rsidRPr="00620E3F">
        <w:t xml:space="preserve">Phone: </w:t>
      </w:r>
      <w:r w:rsidRPr="00620E3F">
        <w:t>&lt;student phone number&gt;</w:t>
      </w:r>
    </w:p>
    <w:p w14:paraId="0CA749D5" w14:textId="657BF937" w:rsidR="00E97D21" w:rsidRPr="00620E3F" w:rsidRDefault="00E97D21" w:rsidP="00620E3F">
      <w:pPr>
        <w:pStyle w:val="studentobjective"/>
      </w:pPr>
      <w:r w:rsidRPr="00620E3F">
        <w:rPr>
          <w:b/>
        </w:rPr>
        <w:t>OBJECTIVE</w:t>
      </w:r>
      <w:r w:rsidR="00620E3F">
        <w:tab/>
      </w:r>
      <w:r w:rsidR="00C076E6" w:rsidRPr="00620E3F">
        <w:t>&lt;student</w:t>
      </w:r>
      <w:r w:rsidR="00C076E6">
        <w:t xml:space="preserve">’s </w:t>
      </w:r>
      <w:r w:rsidR="00C076E6" w:rsidRPr="00620E3F">
        <w:t>objective&gt;</w:t>
      </w:r>
    </w:p>
    <w:p w14:paraId="64CE888A" w14:textId="67A8E1B5" w:rsidR="00BC7E29" w:rsidRPr="00620E3F" w:rsidRDefault="00A2078E" w:rsidP="00620E3F">
      <w:pPr>
        <w:pStyle w:val="studentobjective"/>
      </w:pPr>
      <w:r w:rsidRPr="00620E3F">
        <w:rPr>
          <w:b/>
        </w:rPr>
        <w:t>EDUCATION</w:t>
      </w:r>
      <w:r w:rsidR="00620E3F">
        <w:rPr>
          <w:b/>
        </w:rPr>
        <w:tab/>
      </w:r>
      <w:r w:rsidR="00BC7E29" w:rsidRPr="00620E3F">
        <w:t>Cannabis Training University</w:t>
      </w:r>
    </w:p>
    <w:p w14:paraId="63D9FDD1" w14:textId="77777777" w:rsidR="00380BF1" w:rsidRPr="00620E3F" w:rsidRDefault="00380BF1" w:rsidP="00380BF1">
      <w:pPr>
        <w:pStyle w:val="bullet"/>
      </w:pPr>
      <w:r w:rsidRPr="00620E3F">
        <w:t>&lt;certificate</w:t>
      </w:r>
      <w:r>
        <w:t>s</w:t>
      </w:r>
      <w:r w:rsidRPr="00620E3F">
        <w:t xml:space="preserve"> received&gt;</w:t>
      </w:r>
    </w:p>
    <w:p w14:paraId="79F4139F" w14:textId="2A6BCE43" w:rsidR="00A2078E" w:rsidRPr="00620E3F" w:rsidRDefault="002A558E" w:rsidP="005772CA">
      <w:pPr>
        <w:pStyle w:val="school"/>
        <w:spacing w:before="120"/>
      </w:pPr>
      <w:r w:rsidRPr="00620E3F">
        <w:t>&lt;college</w:t>
      </w:r>
      <w:r w:rsidR="004833FB">
        <w:t>1</w:t>
      </w:r>
      <w:r w:rsidRPr="00620E3F">
        <w:t>&gt;</w:t>
      </w:r>
      <w:r w:rsidR="00A2078E" w:rsidRPr="00620E3F">
        <w:t xml:space="preserve"> </w:t>
      </w:r>
    </w:p>
    <w:p w14:paraId="23A1AB88" w14:textId="556DE7F9" w:rsidR="00A2078E" w:rsidRDefault="002A558E" w:rsidP="00620E3F">
      <w:pPr>
        <w:pStyle w:val="bullet"/>
      </w:pPr>
      <w:r w:rsidRPr="00620E3F">
        <w:t>&lt;</w:t>
      </w:r>
      <w:r w:rsidR="001E24ED">
        <w:t xml:space="preserve">college </w:t>
      </w:r>
      <w:r w:rsidRPr="00620E3F">
        <w:t>degree earned</w:t>
      </w:r>
      <w:r w:rsidR="004833FB">
        <w:t>1</w:t>
      </w:r>
      <w:r w:rsidRPr="00620E3F">
        <w:t>&gt;</w:t>
      </w:r>
    </w:p>
    <w:p w14:paraId="0087DD96" w14:textId="33977524" w:rsidR="00D012A2" w:rsidRPr="00620E3F" w:rsidRDefault="00D012A2" w:rsidP="00D012A2">
      <w:pPr>
        <w:pStyle w:val="school"/>
        <w:spacing w:before="120"/>
      </w:pPr>
      <w:r w:rsidRPr="00620E3F">
        <w:t>&lt;college</w:t>
      </w:r>
      <w:r>
        <w:t>2</w:t>
      </w:r>
      <w:r w:rsidRPr="00620E3F">
        <w:t xml:space="preserve">&gt; </w:t>
      </w:r>
    </w:p>
    <w:p w14:paraId="774C62BC" w14:textId="4489E975" w:rsidR="00D012A2" w:rsidRPr="00620E3F" w:rsidRDefault="00D012A2" w:rsidP="00D012A2">
      <w:pPr>
        <w:pStyle w:val="bullet"/>
      </w:pPr>
      <w:r w:rsidRPr="00620E3F">
        <w:t>&lt;</w:t>
      </w:r>
      <w:r>
        <w:t xml:space="preserve">college </w:t>
      </w:r>
      <w:r w:rsidRPr="00620E3F">
        <w:t>degree earned</w:t>
      </w:r>
      <w:r>
        <w:t>2</w:t>
      </w:r>
      <w:r w:rsidRPr="00620E3F">
        <w:t>&gt;</w:t>
      </w:r>
    </w:p>
    <w:p w14:paraId="4874BCAF" w14:textId="6F10D73E" w:rsidR="00D012A2" w:rsidRPr="00620E3F" w:rsidRDefault="00D012A2" w:rsidP="00D012A2">
      <w:pPr>
        <w:pStyle w:val="school"/>
        <w:spacing w:before="120"/>
      </w:pPr>
      <w:r w:rsidRPr="00620E3F">
        <w:t>&lt;college</w:t>
      </w:r>
      <w:r>
        <w:t>3</w:t>
      </w:r>
      <w:r w:rsidRPr="00620E3F">
        <w:t xml:space="preserve">&gt; </w:t>
      </w:r>
    </w:p>
    <w:p w14:paraId="41776AA7" w14:textId="4C066FC4" w:rsidR="00D012A2" w:rsidRPr="00620E3F" w:rsidRDefault="00D012A2" w:rsidP="00D012A2">
      <w:pPr>
        <w:pStyle w:val="bullet"/>
      </w:pPr>
      <w:r w:rsidRPr="00620E3F">
        <w:t>&lt;</w:t>
      </w:r>
      <w:r>
        <w:t xml:space="preserve">college </w:t>
      </w:r>
      <w:r w:rsidRPr="00620E3F">
        <w:t>degree earned</w:t>
      </w:r>
      <w:r>
        <w:t>3</w:t>
      </w:r>
      <w:r w:rsidRPr="00620E3F">
        <w:t>&gt;</w:t>
      </w:r>
    </w:p>
    <w:p w14:paraId="1D4363C9" w14:textId="2F02B381" w:rsidR="00D012A2" w:rsidRPr="00620E3F" w:rsidRDefault="00D012A2" w:rsidP="00D012A2">
      <w:pPr>
        <w:pStyle w:val="school"/>
        <w:spacing w:before="120"/>
      </w:pPr>
      <w:r w:rsidRPr="00620E3F">
        <w:t>&lt;college</w:t>
      </w:r>
      <w:r>
        <w:t>4</w:t>
      </w:r>
      <w:r w:rsidRPr="00620E3F">
        <w:t xml:space="preserve">&gt; </w:t>
      </w:r>
    </w:p>
    <w:p w14:paraId="7469239B" w14:textId="316506E4" w:rsidR="00D012A2" w:rsidRPr="00620E3F" w:rsidRDefault="00D012A2" w:rsidP="00D012A2">
      <w:pPr>
        <w:pStyle w:val="bullet"/>
      </w:pPr>
      <w:r w:rsidRPr="00620E3F">
        <w:t>&lt;</w:t>
      </w:r>
      <w:r>
        <w:t xml:space="preserve">college </w:t>
      </w:r>
      <w:r w:rsidRPr="00620E3F">
        <w:t>degree earned</w:t>
      </w:r>
      <w:r>
        <w:t>4</w:t>
      </w:r>
      <w:r w:rsidRPr="00620E3F">
        <w:t>&gt;</w:t>
      </w:r>
    </w:p>
    <w:p w14:paraId="0C3E421F" w14:textId="55E20A32" w:rsidR="00A2078E" w:rsidRPr="00620E3F" w:rsidRDefault="00A2078E" w:rsidP="005772CA">
      <w:pPr>
        <w:pStyle w:val="school"/>
        <w:spacing w:before="120"/>
      </w:pPr>
      <w:r w:rsidRPr="00620E3F">
        <w:t xml:space="preserve"> </w:t>
      </w:r>
      <w:r w:rsidR="002A558E" w:rsidRPr="00620E3F">
        <w:t>&lt;name of high school&gt;</w:t>
      </w:r>
      <w:r w:rsidRPr="00620E3F">
        <w:t xml:space="preserve">, </w:t>
      </w:r>
      <w:r w:rsidR="002A558E" w:rsidRPr="00620E3F">
        <w:t>&lt;city of high school&gt;</w:t>
      </w:r>
      <w:r w:rsidRPr="00620E3F">
        <w:t xml:space="preserve">, </w:t>
      </w:r>
      <w:r w:rsidR="002A558E" w:rsidRPr="00620E3F">
        <w:t>&lt;state of high school&gt;</w:t>
      </w:r>
      <w:r w:rsidRPr="00620E3F">
        <w:t xml:space="preserve"> </w:t>
      </w:r>
    </w:p>
    <w:p w14:paraId="3EACEF65" w14:textId="0C7D5158" w:rsidR="002A558E" w:rsidRPr="00620E3F" w:rsidRDefault="002A558E" w:rsidP="00620E3F">
      <w:pPr>
        <w:pStyle w:val="bullet"/>
      </w:pPr>
      <w:r w:rsidRPr="00620E3F">
        <w:t>&lt;</w:t>
      </w:r>
      <w:r w:rsidR="001E24ED">
        <w:t xml:space="preserve">high school </w:t>
      </w:r>
      <w:r w:rsidRPr="00620E3F">
        <w:t>degree earned&gt;</w:t>
      </w:r>
      <w:r w:rsidRPr="00620E3F">
        <w:rPr>
          <w:i/>
        </w:rPr>
        <w:t>,</w:t>
      </w:r>
      <w:r w:rsidRPr="00620E3F">
        <w:t xml:space="preserve"> &lt;date graduated </w:t>
      </w:r>
      <w:r w:rsidR="001E24ED">
        <w:t>high school</w:t>
      </w:r>
      <w:r w:rsidRPr="00620E3F">
        <w:t>&gt;</w:t>
      </w:r>
    </w:p>
    <w:p w14:paraId="5A410202" w14:textId="0292FC66" w:rsidR="005C7AB1" w:rsidRPr="00620E3F" w:rsidRDefault="002A558E" w:rsidP="003B07D8">
      <w:pPr>
        <w:pStyle w:val="bullet"/>
      </w:pPr>
      <w:r w:rsidRPr="00620E3F">
        <w:t>&lt;</w:t>
      </w:r>
      <w:r w:rsidR="00724C01">
        <w:t>activities</w:t>
      </w:r>
      <w:r w:rsidRPr="00620E3F">
        <w:t>&gt;</w:t>
      </w:r>
    </w:p>
    <w:p w14:paraId="19410B99" w14:textId="2629F587" w:rsidR="003053BD" w:rsidRPr="00620E3F" w:rsidRDefault="00A2078E" w:rsidP="00620E3F">
      <w:pPr>
        <w:pStyle w:val="studentobjective"/>
      </w:pPr>
      <w:bookmarkStart w:id="0" w:name="_Hlk27345311"/>
      <w:r w:rsidRPr="00345988">
        <w:rPr>
          <w:b/>
          <w:bCs w:val="0"/>
        </w:rPr>
        <w:t>EXPERIENCE</w:t>
      </w:r>
      <w:r w:rsidR="00620E3F" w:rsidRPr="00620E3F">
        <w:tab/>
      </w:r>
      <w:r w:rsidR="002A558E" w:rsidRPr="00620E3F">
        <w:t>&lt;</w:t>
      </w:r>
      <w:r w:rsidR="00A42655" w:rsidRPr="00A42655">
        <w:t>Exp1</w:t>
      </w:r>
      <w:r w:rsidR="009041D3">
        <w:t>&gt;</w:t>
      </w:r>
    </w:p>
    <w:p w14:paraId="4E175CA1" w14:textId="10AA06AF" w:rsidR="003053BD" w:rsidRDefault="002A558E" w:rsidP="00620E3F">
      <w:pPr>
        <w:pStyle w:val="bullet"/>
      </w:pPr>
      <w:r w:rsidRPr="00620E3F">
        <w:t>&lt;</w:t>
      </w:r>
      <w:r w:rsidR="00A42655" w:rsidRPr="00A42655">
        <w:t>Exp1Duties</w:t>
      </w:r>
      <w:r w:rsidRPr="00620E3F">
        <w:t>&gt;</w:t>
      </w:r>
    </w:p>
    <w:p w14:paraId="65CF1ECB" w14:textId="77550EAF" w:rsidR="00A42655" w:rsidRDefault="00A42655" w:rsidP="005772CA">
      <w:pPr>
        <w:pStyle w:val="school"/>
        <w:spacing w:before="120"/>
      </w:pPr>
      <w:r w:rsidRPr="00620E3F">
        <w:t>&lt;</w:t>
      </w:r>
      <w:r w:rsidRPr="00A42655">
        <w:t>Exp</w:t>
      </w:r>
      <w:r>
        <w:t>2&gt;</w:t>
      </w:r>
    </w:p>
    <w:p w14:paraId="596276AF" w14:textId="217E4E15" w:rsidR="00A42655" w:rsidRDefault="00A42655" w:rsidP="00A42655">
      <w:pPr>
        <w:pStyle w:val="bullet"/>
        <w:numPr>
          <w:ilvl w:val="0"/>
          <w:numId w:val="15"/>
        </w:numPr>
      </w:pPr>
      <w:r>
        <w:t>&lt;</w:t>
      </w:r>
      <w:r w:rsidRPr="00A42655">
        <w:t>Exp</w:t>
      </w:r>
      <w:r>
        <w:t>2</w:t>
      </w:r>
      <w:r w:rsidRPr="00A42655">
        <w:t>Duties</w:t>
      </w:r>
      <w:r>
        <w:t>&gt;</w:t>
      </w:r>
    </w:p>
    <w:p w14:paraId="1505642B" w14:textId="15FBC8DA" w:rsidR="003B351F" w:rsidRDefault="003B351F" w:rsidP="005772CA">
      <w:pPr>
        <w:pStyle w:val="bullet"/>
        <w:numPr>
          <w:ilvl w:val="0"/>
          <w:numId w:val="0"/>
        </w:numPr>
        <w:spacing w:before="120"/>
        <w:ind w:left="1980" w:hanging="360"/>
      </w:pPr>
      <w:r>
        <w:t>&lt;</w:t>
      </w:r>
      <w:r w:rsidRPr="00A42655">
        <w:t>Exp</w:t>
      </w:r>
      <w:r>
        <w:t>3&gt;</w:t>
      </w:r>
    </w:p>
    <w:p w14:paraId="0433E786" w14:textId="4C38C8B8" w:rsidR="003B351F" w:rsidRDefault="003B351F" w:rsidP="003B351F">
      <w:pPr>
        <w:pStyle w:val="bullet"/>
        <w:numPr>
          <w:ilvl w:val="0"/>
          <w:numId w:val="15"/>
        </w:numPr>
      </w:pPr>
      <w:r>
        <w:t>&lt;</w:t>
      </w:r>
      <w:r w:rsidRPr="00A42655">
        <w:t>Exp</w:t>
      </w:r>
      <w:r>
        <w:t>3</w:t>
      </w:r>
      <w:r w:rsidRPr="00A42655">
        <w:t>Duties</w:t>
      </w:r>
      <w:r>
        <w:t>&gt;</w:t>
      </w:r>
    </w:p>
    <w:p w14:paraId="0586364D" w14:textId="22A68B2E" w:rsidR="003B351F" w:rsidRDefault="003B351F" w:rsidP="005772CA">
      <w:pPr>
        <w:pStyle w:val="bullet"/>
        <w:numPr>
          <w:ilvl w:val="0"/>
          <w:numId w:val="0"/>
        </w:numPr>
        <w:spacing w:before="120"/>
        <w:ind w:left="1620"/>
      </w:pPr>
      <w:r>
        <w:t>&lt;</w:t>
      </w:r>
      <w:r w:rsidRPr="00A42655">
        <w:t>Exp</w:t>
      </w:r>
      <w:r>
        <w:t>4&gt;</w:t>
      </w:r>
    </w:p>
    <w:p w14:paraId="59ECA68B" w14:textId="26A6AF09" w:rsidR="003B351F" w:rsidRDefault="003B351F" w:rsidP="003B351F">
      <w:pPr>
        <w:pStyle w:val="bullet"/>
        <w:numPr>
          <w:ilvl w:val="0"/>
          <w:numId w:val="15"/>
        </w:numPr>
      </w:pPr>
      <w:r>
        <w:t>&lt;</w:t>
      </w:r>
      <w:r w:rsidRPr="00A42655">
        <w:t>Exp</w:t>
      </w:r>
      <w:r>
        <w:t>4</w:t>
      </w:r>
      <w:r w:rsidRPr="00A42655">
        <w:t>Duties</w:t>
      </w:r>
      <w:r>
        <w:t>&gt;</w:t>
      </w:r>
    </w:p>
    <w:bookmarkEnd w:id="0"/>
    <w:p w14:paraId="3C6EDC81" w14:textId="42F2906C" w:rsidR="00620E3F" w:rsidRPr="00620E3F" w:rsidRDefault="00620E3F" w:rsidP="005772CA">
      <w:pPr>
        <w:pStyle w:val="school"/>
        <w:spacing w:before="120"/>
      </w:pPr>
      <w:r w:rsidRPr="00620E3F">
        <w:t>&lt;</w:t>
      </w:r>
      <w:r w:rsidR="0079102F" w:rsidRPr="0079102F">
        <w:t>CannExp1</w:t>
      </w:r>
      <w:r w:rsidR="00CE070C">
        <w:t>&gt;</w:t>
      </w:r>
    </w:p>
    <w:p w14:paraId="474D966D" w14:textId="6AC0903B" w:rsidR="00620E3F" w:rsidRDefault="00620E3F" w:rsidP="00620E3F">
      <w:pPr>
        <w:pStyle w:val="bullet"/>
      </w:pPr>
      <w:r w:rsidRPr="00620E3F">
        <w:t>&lt;</w:t>
      </w:r>
      <w:r w:rsidR="0079102F" w:rsidRPr="0079102F">
        <w:t>CannExp1Duties</w:t>
      </w:r>
      <w:r w:rsidRPr="00620E3F">
        <w:t>&gt;</w:t>
      </w:r>
    </w:p>
    <w:p w14:paraId="5FA103FC" w14:textId="67D08007" w:rsidR="0079102F" w:rsidRPr="00620E3F" w:rsidRDefault="0079102F" w:rsidP="005772CA">
      <w:pPr>
        <w:pStyle w:val="school"/>
        <w:spacing w:before="120"/>
      </w:pPr>
      <w:r>
        <w:t>&lt;</w:t>
      </w:r>
      <w:r w:rsidRPr="0079102F">
        <w:t>CannExp</w:t>
      </w:r>
      <w:r>
        <w:t>2</w:t>
      </w:r>
      <w:r w:rsidRPr="00620E3F">
        <w:t>&gt;</w:t>
      </w:r>
    </w:p>
    <w:p w14:paraId="339A20DD" w14:textId="77FEDA69" w:rsidR="0079102F" w:rsidRDefault="0079102F" w:rsidP="0079102F">
      <w:pPr>
        <w:pStyle w:val="bullet"/>
      </w:pPr>
      <w:r w:rsidRPr="00620E3F">
        <w:t>&lt;</w:t>
      </w:r>
      <w:r w:rsidRPr="0079102F">
        <w:t>CannExp</w:t>
      </w:r>
      <w:r>
        <w:t>2</w:t>
      </w:r>
      <w:r w:rsidRPr="0079102F">
        <w:t>Duties</w:t>
      </w:r>
      <w:r w:rsidRPr="00620E3F">
        <w:t>&gt;</w:t>
      </w:r>
    </w:p>
    <w:p w14:paraId="0CCD3AE6" w14:textId="26F3AB48" w:rsidR="00794996" w:rsidRDefault="00F20931" w:rsidP="005772CA">
      <w:pPr>
        <w:pStyle w:val="studentobjective"/>
      </w:pPr>
      <w:r w:rsidRPr="00620E3F">
        <w:rPr>
          <w:b/>
        </w:rPr>
        <w:t>SKILLS</w:t>
      </w:r>
      <w:r w:rsidR="00620E3F">
        <w:rPr>
          <w:b/>
        </w:rPr>
        <w:tab/>
      </w:r>
      <w:r w:rsidR="00794996">
        <w:t>Cannabis Skills</w:t>
      </w:r>
    </w:p>
    <w:p w14:paraId="6CFEA459" w14:textId="7667D694" w:rsidR="00794996" w:rsidRPr="00794996" w:rsidRDefault="00794996" w:rsidP="00CD2413">
      <w:pPr>
        <w:pStyle w:val="bullet"/>
      </w:pPr>
      <w:r w:rsidRPr="00794996">
        <w:t>&lt;</w:t>
      </w:r>
      <w:proofErr w:type="spellStart"/>
      <w:r w:rsidRPr="00794996">
        <w:t>canskills</w:t>
      </w:r>
      <w:proofErr w:type="spellEnd"/>
      <w:r w:rsidRPr="00794996">
        <w:t>&gt;</w:t>
      </w:r>
    </w:p>
    <w:p w14:paraId="7F5B517E" w14:textId="0BC1371D" w:rsidR="00A2078E" w:rsidRPr="00620E3F" w:rsidRDefault="00794996" w:rsidP="005772CA">
      <w:pPr>
        <w:pStyle w:val="studentobjective"/>
      </w:pPr>
      <w:r>
        <w:rPr>
          <w:b/>
        </w:rPr>
        <w:tab/>
      </w:r>
      <w:r w:rsidR="00542503" w:rsidRPr="00620E3F">
        <w:t>General Skills</w:t>
      </w:r>
    </w:p>
    <w:p w14:paraId="46FDCDAE" w14:textId="463268D7" w:rsidR="005D23ED" w:rsidRPr="00620E3F" w:rsidRDefault="005D23ED" w:rsidP="00E263E0">
      <w:pPr>
        <w:pStyle w:val="bullet"/>
      </w:pPr>
      <w:r w:rsidRPr="00620E3F">
        <w:t>I am</w:t>
      </w:r>
      <w:r w:rsidR="00345988">
        <w:t xml:space="preserve"> over</w:t>
      </w:r>
      <w:r w:rsidRPr="00620E3F">
        <w:t xml:space="preserve"> 21 years old, have a valid state ID, and</w:t>
      </w:r>
      <w:r w:rsidR="00345988">
        <w:t xml:space="preserve"> have</w:t>
      </w:r>
      <w:r w:rsidRPr="00620E3F">
        <w:t xml:space="preserve"> reliable transportation.  </w:t>
      </w:r>
    </w:p>
    <w:p w14:paraId="151EEF65" w14:textId="42691447" w:rsidR="006560B5" w:rsidRPr="00620E3F" w:rsidRDefault="00345988" w:rsidP="00E263E0">
      <w:pPr>
        <w:pStyle w:val="bullet"/>
      </w:pPr>
      <w:r>
        <w:t>&lt;</w:t>
      </w:r>
      <w:r w:rsidR="00D03ACA">
        <w:t>skills</w:t>
      </w:r>
      <w:r>
        <w:t>&gt;</w:t>
      </w:r>
    </w:p>
    <w:sectPr w:rsidR="006560B5" w:rsidRPr="00620E3F" w:rsidSect="00546E5F">
      <w:headerReference w:type="default" r:id="rId8"/>
      <w:footerReference w:type="default" r:id="rId9"/>
      <w:pgSz w:w="12240" w:h="15840"/>
      <w:pgMar w:top="810" w:right="1260" w:bottom="990" w:left="1440" w:header="18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DDBE6A" w14:textId="77777777" w:rsidR="004833FB" w:rsidRDefault="004833FB" w:rsidP="00166C14">
      <w:r>
        <w:separator/>
      </w:r>
    </w:p>
  </w:endnote>
  <w:endnote w:type="continuationSeparator" w:id="0">
    <w:p w14:paraId="697F1A3E" w14:textId="77777777" w:rsidR="004833FB" w:rsidRDefault="004833FB" w:rsidP="00166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2F2EC1" w14:textId="574748E7" w:rsidR="004833FB" w:rsidRDefault="004833FB">
    <w:pPr>
      <w:pStyle w:val="Fuzeile"/>
      <w:jc w:val="center"/>
    </w:pPr>
  </w:p>
  <w:p w14:paraId="08216567" w14:textId="77777777" w:rsidR="004833FB" w:rsidRDefault="004833FB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C85F61" w14:textId="77777777" w:rsidR="004833FB" w:rsidRDefault="004833FB" w:rsidP="00166C14">
      <w:r>
        <w:separator/>
      </w:r>
    </w:p>
  </w:footnote>
  <w:footnote w:type="continuationSeparator" w:id="0">
    <w:p w14:paraId="35A37087" w14:textId="77777777" w:rsidR="004833FB" w:rsidRDefault="004833FB" w:rsidP="00166C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840E4C" w14:textId="77777777" w:rsidR="004833FB" w:rsidRDefault="004833FB" w:rsidP="00F049BA">
    <w:pPr>
      <w:pStyle w:val="Kopfzeile"/>
      <w:jc w:val="right"/>
    </w:pPr>
  </w:p>
  <w:p w14:paraId="602541EA" w14:textId="77777777" w:rsidR="004833FB" w:rsidRDefault="004833FB" w:rsidP="00F049BA">
    <w:pPr>
      <w:pStyle w:val="Kopfzeil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6013F9"/>
    <w:multiLevelType w:val="hybridMultilevel"/>
    <w:tmpl w:val="B11AD09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205F070A"/>
    <w:multiLevelType w:val="hybridMultilevel"/>
    <w:tmpl w:val="8CD09912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" w15:restartNumberingAfterBreak="0">
    <w:nsid w:val="2AD562F6"/>
    <w:multiLevelType w:val="hybridMultilevel"/>
    <w:tmpl w:val="ADB20FC4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 w15:restartNumberingAfterBreak="0">
    <w:nsid w:val="316F2F58"/>
    <w:multiLevelType w:val="hybridMultilevel"/>
    <w:tmpl w:val="7D743C1C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" w15:restartNumberingAfterBreak="0">
    <w:nsid w:val="39D27B22"/>
    <w:multiLevelType w:val="hybridMultilevel"/>
    <w:tmpl w:val="3EBACB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D23C62"/>
    <w:multiLevelType w:val="hybridMultilevel"/>
    <w:tmpl w:val="5AD6614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3B7943C2"/>
    <w:multiLevelType w:val="hybridMultilevel"/>
    <w:tmpl w:val="504CCC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C5763"/>
    <w:multiLevelType w:val="hybridMultilevel"/>
    <w:tmpl w:val="6B24C3BE"/>
    <w:lvl w:ilvl="0" w:tplc="0407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3FD47345"/>
    <w:multiLevelType w:val="hybridMultilevel"/>
    <w:tmpl w:val="0316C4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D63F0D"/>
    <w:multiLevelType w:val="hybridMultilevel"/>
    <w:tmpl w:val="3984F292"/>
    <w:lvl w:ilvl="0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10" w15:restartNumberingAfterBreak="0">
    <w:nsid w:val="43210156"/>
    <w:multiLevelType w:val="hybridMultilevel"/>
    <w:tmpl w:val="AA4CBD5A"/>
    <w:lvl w:ilvl="0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1" w15:restartNumberingAfterBreak="0">
    <w:nsid w:val="45B57BEF"/>
    <w:multiLevelType w:val="hybridMultilevel"/>
    <w:tmpl w:val="91340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E650544"/>
    <w:multiLevelType w:val="hybridMultilevel"/>
    <w:tmpl w:val="7214FD38"/>
    <w:lvl w:ilvl="0" w:tplc="E94C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D01DE"/>
    <w:multiLevelType w:val="multilevel"/>
    <w:tmpl w:val="8AC05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933AD6"/>
    <w:multiLevelType w:val="hybridMultilevel"/>
    <w:tmpl w:val="ECDC4A5E"/>
    <w:lvl w:ilvl="0" w:tplc="E94C86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8E61E8E"/>
    <w:multiLevelType w:val="hybridMultilevel"/>
    <w:tmpl w:val="FC969E6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6" w15:restartNumberingAfterBreak="0">
    <w:nsid w:val="7B221347"/>
    <w:multiLevelType w:val="hybridMultilevel"/>
    <w:tmpl w:val="26CE2F7E"/>
    <w:lvl w:ilvl="0" w:tplc="4EFA3E30">
      <w:start w:val="1"/>
      <w:numFmt w:val="bullet"/>
      <w:pStyle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"/>
  </w:num>
  <w:num w:numId="3">
    <w:abstractNumId w:val="10"/>
  </w:num>
  <w:num w:numId="4">
    <w:abstractNumId w:val="15"/>
  </w:num>
  <w:num w:numId="5">
    <w:abstractNumId w:val="2"/>
  </w:num>
  <w:num w:numId="6">
    <w:abstractNumId w:val="5"/>
  </w:num>
  <w:num w:numId="7">
    <w:abstractNumId w:val="13"/>
  </w:num>
  <w:num w:numId="8">
    <w:abstractNumId w:val="0"/>
  </w:num>
  <w:num w:numId="9">
    <w:abstractNumId w:val="14"/>
  </w:num>
  <w:num w:numId="10">
    <w:abstractNumId w:val="12"/>
  </w:num>
  <w:num w:numId="11">
    <w:abstractNumId w:val="6"/>
  </w:num>
  <w:num w:numId="12">
    <w:abstractNumId w:val="11"/>
  </w:num>
  <w:num w:numId="13">
    <w:abstractNumId w:val="4"/>
  </w:num>
  <w:num w:numId="14">
    <w:abstractNumId w:val="8"/>
  </w:num>
  <w:num w:numId="15">
    <w:abstractNumId w:val="3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78E"/>
    <w:rsid w:val="00003D68"/>
    <w:rsid w:val="00004A03"/>
    <w:rsid w:val="00011AA4"/>
    <w:rsid w:val="00021FAE"/>
    <w:rsid w:val="00036D47"/>
    <w:rsid w:val="00042E84"/>
    <w:rsid w:val="0004536B"/>
    <w:rsid w:val="00052AB3"/>
    <w:rsid w:val="00054FFE"/>
    <w:rsid w:val="000634E1"/>
    <w:rsid w:val="00065747"/>
    <w:rsid w:val="0006706B"/>
    <w:rsid w:val="00080B76"/>
    <w:rsid w:val="000816A1"/>
    <w:rsid w:val="000874F2"/>
    <w:rsid w:val="00090F9B"/>
    <w:rsid w:val="000B32DF"/>
    <w:rsid w:val="000C19B3"/>
    <w:rsid w:val="000C3FBE"/>
    <w:rsid w:val="000C416D"/>
    <w:rsid w:val="000D0C4B"/>
    <w:rsid w:val="000F4327"/>
    <w:rsid w:val="00100B15"/>
    <w:rsid w:val="00100B79"/>
    <w:rsid w:val="00104E1C"/>
    <w:rsid w:val="001170ED"/>
    <w:rsid w:val="001202D5"/>
    <w:rsid w:val="0012044D"/>
    <w:rsid w:val="00131746"/>
    <w:rsid w:val="0013775E"/>
    <w:rsid w:val="00154691"/>
    <w:rsid w:val="00156E42"/>
    <w:rsid w:val="00164ED6"/>
    <w:rsid w:val="00166BDF"/>
    <w:rsid w:val="00166C14"/>
    <w:rsid w:val="0016742C"/>
    <w:rsid w:val="00170C13"/>
    <w:rsid w:val="00186F27"/>
    <w:rsid w:val="0019166F"/>
    <w:rsid w:val="00195346"/>
    <w:rsid w:val="001A13A5"/>
    <w:rsid w:val="001B0A09"/>
    <w:rsid w:val="001B6D6B"/>
    <w:rsid w:val="001D11EA"/>
    <w:rsid w:val="001E24ED"/>
    <w:rsid w:val="001E4F5A"/>
    <w:rsid w:val="001F78A3"/>
    <w:rsid w:val="002029F7"/>
    <w:rsid w:val="0020510B"/>
    <w:rsid w:val="00215F4F"/>
    <w:rsid w:val="002229C1"/>
    <w:rsid w:val="00230597"/>
    <w:rsid w:val="00231F54"/>
    <w:rsid w:val="0024347D"/>
    <w:rsid w:val="002438D1"/>
    <w:rsid w:val="00247248"/>
    <w:rsid w:val="002562CE"/>
    <w:rsid w:val="00262620"/>
    <w:rsid w:val="00264270"/>
    <w:rsid w:val="00265985"/>
    <w:rsid w:val="00266B12"/>
    <w:rsid w:val="00281CDF"/>
    <w:rsid w:val="00297349"/>
    <w:rsid w:val="00297F1C"/>
    <w:rsid w:val="002A2C25"/>
    <w:rsid w:val="002A558E"/>
    <w:rsid w:val="002A78C0"/>
    <w:rsid w:val="002B29CA"/>
    <w:rsid w:val="002B5B7D"/>
    <w:rsid w:val="002C35BD"/>
    <w:rsid w:val="002C46CB"/>
    <w:rsid w:val="002C6EFF"/>
    <w:rsid w:val="002D11F3"/>
    <w:rsid w:val="002D1F24"/>
    <w:rsid w:val="002D556F"/>
    <w:rsid w:val="002F789C"/>
    <w:rsid w:val="00302B03"/>
    <w:rsid w:val="003053BD"/>
    <w:rsid w:val="00312174"/>
    <w:rsid w:val="003126BA"/>
    <w:rsid w:val="00314191"/>
    <w:rsid w:val="0031795E"/>
    <w:rsid w:val="0032048A"/>
    <w:rsid w:val="00327C9A"/>
    <w:rsid w:val="00332BE2"/>
    <w:rsid w:val="00345988"/>
    <w:rsid w:val="00346509"/>
    <w:rsid w:val="0035582D"/>
    <w:rsid w:val="00360BBB"/>
    <w:rsid w:val="00364130"/>
    <w:rsid w:val="00365301"/>
    <w:rsid w:val="00365E4E"/>
    <w:rsid w:val="00380BF1"/>
    <w:rsid w:val="003A6C9F"/>
    <w:rsid w:val="003B07D8"/>
    <w:rsid w:val="003B0B9B"/>
    <w:rsid w:val="003B351F"/>
    <w:rsid w:val="003B4201"/>
    <w:rsid w:val="003D1D04"/>
    <w:rsid w:val="003D2938"/>
    <w:rsid w:val="003F608D"/>
    <w:rsid w:val="00406A83"/>
    <w:rsid w:val="00424C16"/>
    <w:rsid w:val="004261F5"/>
    <w:rsid w:val="00427C40"/>
    <w:rsid w:val="0044084F"/>
    <w:rsid w:val="004411F4"/>
    <w:rsid w:val="0044126C"/>
    <w:rsid w:val="00450E3C"/>
    <w:rsid w:val="00450FD9"/>
    <w:rsid w:val="0045198B"/>
    <w:rsid w:val="00473965"/>
    <w:rsid w:val="00473F0C"/>
    <w:rsid w:val="0047453B"/>
    <w:rsid w:val="004833FB"/>
    <w:rsid w:val="004846F7"/>
    <w:rsid w:val="00485D4F"/>
    <w:rsid w:val="004909F7"/>
    <w:rsid w:val="00496553"/>
    <w:rsid w:val="00497339"/>
    <w:rsid w:val="004B723F"/>
    <w:rsid w:val="004C10CE"/>
    <w:rsid w:val="004E005B"/>
    <w:rsid w:val="004E6870"/>
    <w:rsid w:val="004F4B10"/>
    <w:rsid w:val="00514C45"/>
    <w:rsid w:val="00516CE4"/>
    <w:rsid w:val="005203D5"/>
    <w:rsid w:val="00525F3E"/>
    <w:rsid w:val="005267BE"/>
    <w:rsid w:val="00533386"/>
    <w:rsid w:val="00533ED2"/>
    <w:rsid w:val="00542503"/>
    <w:rsid w:val="00546E5F"/>
    <w:rsid w:val="00556DE6"/>
    <w:rsid w:val="00564510"/>
    <w:rsid w:val="00574E38"/>
    <w:rsid w:val="005772CA"/>
    <w:rsid w:val="00595916"/>
    <w:rsid w:val="00596141"/>
    <w:rsid w:val="005A21F0"/>
    <w:rsid w:val="005A3545"/>
    <w:rsid w:val="005A398C"/>
    <w:rsid w:val="005A6502"/>
    <w:rsid w:val="005C2924"/>
    <w:rsid w:val="005C7AB1"/>
    <w:rsid w:val="005D2376"/>
    <w:rsid w:val="005D23ED"/>
    <w:rsid w:val="005D2FE6"/>
    <w:rsid w:val="005D34EC"/>
    <w:rsid w:val="00613344"/>
    <w:rsid w:val="00620E3F"/>
    <w:rsid w:val="00624C8A"/>
    <w:rsid w:val="0062560B"/>
    <w:rsid w:val="00626EF5"/>
    <w:rsid w:val="00634D8E"/>
    <w:rsid w:val="00646748"/>
    <w:rsid w:val="006560B5"/>
    <w:rsid w:val="006601B2"/>
    <w:rsid w:val="006620C4"/>
    <w:rsid w:val="00663A8B"/>
    <w:rsid w:val="00664AB2"/>
    <w:rsid w:val="00671B72"/>
    <w:rsid w:val="00674D9D"/>
    <w:rsid w:val="00682D6C"/>
    <w:rsid w:val="006844AD"/>
    <w:rsid w:val="006876C7"/>
    <w:rsid w:val="006A1A2C"/>
    <w:rsid w:val="006B4AB7"/>
    <w:rsid w:val="006C0A6F"/>
    <w:rsid w:val="006C5E09"/>
    <w:rsid w:val="006C6B2D"/>
    <w:rsid w:val="006C74A5"/>
    <w:rsid w:val="006D5577"/>
    <w:rsid w:val="006F0311"/>
    <w:rsid w:val="00701FD9"/>
    <w:rsid w:val="007200EC"/>
    <w:rsid w:val="007235C3"/>
    <w:rsid w:val="0072368F"/>
    <w:rsid w:val="00724C01"/>
    <w:rsid w:val="00724D2F"/>
    <w:rsid w:val="00737381"/>
    <w:rsid w:val="00751ED7"/>
    <w:rsid w:val="00751F98"/>
    <w:rsid w:val="007619BC"/>
    <w:rsid w:val="00787564"/>
    <w:rsid w:val="0079102F"/>
    <w:rsid w:val="00794996"/>
    <w:rsid w:val="0079548F"/>
    <w:rsid w:val="0079649B"/>
    <w:rsid w:val="007A6F03"/>
    <w:rsid w:val="007A74A7"/>
    <w:rsid w:val="007A78AF"/>
    <w:rsid w:val="007B1FA6"/>
    <w:rsid w:val="007B4CF8"/>
    <w:rsid w:val="007C7D50"/>
    <w:rsid w:val="007D3153"/>
    <w:rsid w:val="007D357A"/>
    <w:rsid w:val="00803547"/>
    <w:rsid w:val="00807908"/>
    <w:rsid w:val="008130C5"/>
    <w:rsid w:val="00834D49"/>
    <w:rsid w:val="008548F6"/>
    <w:rsid w:val="00857F88"/>
    <w:rsid w:val="00871D8A"/>
    <w:rsid w:val="00877FD1"/>
    <w:rsid w:val="00883B73"/>
    <w:rsid w:val="0088449A"/>
    <w:rsid w:val="00885806"/>
    <w:rsid w:val="008861D4"/>
    <w:rsid w:val="00886797"/>
    <w:rsid w:val="0088690B"/>
    <w:rsid w:val="00891B4B"/>
    <w:rsid w:val="008C373B"/>
    <w:rsid w:val="008C3E77"/>
    <w:rsid w:val="008C7A82"/>
    <w:rsid w:val="008C7CAC"/>
    <w:rsid w:val="008D77AD"/>
    <w:rsid w:val="008F23C5"/>
    <w:rsid w:val="008F72DA"/>
    <w:rsid w:val="00903BB7"/>
    <w:rsid w:val="009041D3"/>
    <w:rsid w:val="00904942"/>
    <w:rsid w:val="00914669"/>
    <w:rsid w:val="00924BD3"/>
    <w:rsid w:val="00933A04"/>
    <w:rsid w:val="00937BE9"/>
    <w:rsid w:val="0094419F"/>
    <w:rsid w:val="00960CB3"/>
    <w:rsid w:val="00960DA7"/>
    <w:rsid w:val="00964B3D"/>
    <w:rsid w:val="00976C18"/>
    <w:rsid w:val="0098288D"/>
    <w:rsid w:val="00982DAD"/>
    <w:rsid w:val="00984C41"/>
    <w:rsid w:val="009902BA"/>
    <w:rsid w:val="009A1A19"/>
    <w:rsid w:val="009A43BD"/>
    <w:rsid w:val="009A7B16"/>
    <w:rsid w:val="009B444D"/>
    <w:rsid w:val="009C203B"/>
    <w:rsid w:val="009E2783"/>
    <w:rsid w:val="009F2335"/>
    <w:rsid w:val="00A05C5D"/>
    <w:rsid w:val="00A06B9C"/>
    <w:rsid w:val="00A2078E"/>
    <w:rsid w:val="00A21F2E"/>
    <w:rsid w:val="00A42655"/>
    <w:rsid w:val="00A57CAC"/>
    <w:rsid w:val="00A666B5"/>
    <w:rsid w:val="00A72D64"/>
    <w:rsid w:val="00A72EA6"/>
    <w:rsid w:val="00A77B77"/>
    <w:rsid w:val="00A92E6B"/>
    <w:rsid w:val="00AB308E"/>
    <w:rsid w:val="00AB436A"/>
    <w:rsid w:val="00AC3BB3"/>
    <w:rsid w:val="00AE3203"/>
    <w:rsid w:val="00AE3E3F"/>
    <w:rsid w:val="00AE702B"/>
    <w:rsid w:val="00AF047F"/>
    <w:rsid w:val="00AF6D1F"/>
    <w:rsid w:val="00B03CFC"/>
    <w:rsid w:val="00B13FBF"/>
    <w:rsid w:val="00B211E3"/>
    <w:rsid w:val="00B43B64"/>
    <w:rsid w:val="00B53C83"/>
    <w:rsid w:val="00B5745F"/>
    <w:rsid w:val="00B6464C"/>
    <w:rsid w:val="00B65298"/>
    <w:rsid w:val="00B7504A"/>
    <w:rsid w:val="00B80CD6"/>
    <w:rsid w:val="00B8601A"/>
    <w:rsid w:val="00B91A59"/>
    <w:rsid w:val="00BA5462"/>
    <w:rsid w:val="00BC2336"/>
    <w:rsid w:val="00BC61C8"/>
    <w:rsid w:val="00BC7E29"/>
    <w:rsid w:val="00BD5491"/>
    <w:rsid w:val="00BF0153"/>
    <w:rsid w:val="00BF3DF5"/>
    <w:rsid w:val="00BF5EB6"/>
    <w:rsid w:val="00C07168"/>
    <w:rsid w:val="00C076E6"/>
    <w:rsid w:val="00C107D8"/>
    <w:rsid w:val="00C2016C"/>
    <w:rsid w:val="00C20909"/>
    <w:rsid w:val="00C21429"/>
    <w:rsid w:val="00C2585B"/>
    <w:rsid w:val="00C25C1A"/>
    <w:rsid w:val="00C376D9"/>
    <w:rsid w:val="00C41492"/>
    <w:rsid w:val="00C41B4D"/>
    <w:rsid w:val="00C505B7"/>
    <w:rsid w:val="00C72F11"/>
    <w:rsid w:val="00C755F9"/>
    <w:rsid w:val="00C91A23"/>
    <w:rsid w:val="00C92642"/>
    <w:rsid w:val="00C9686F"/>
    <w:rsid w:val="00CA348D"/>
    <w:rsid w:val="00CC3C16"/>
    <w:rsid w:val="00CC55A4"/>
    <w:rsid w:val="00CC6903"/>
    <w:rsid w:val="00CC714C"/>
    <w:rsid w:val="00CC72B1"/>
    <w:rsid w:val="00CD2413"/>
    <w:rsid w:val="00CD5031"/>
    <w:rsid w:val="00CE070C"/>
    <w:rsid w:val="00CE441B"/>
    <w:rsid w:val="00D012A2"/>
    <w:rsid w:val="00D03ACA"/>
    <w:rsid w:val="00D07232"/>
    <w:rsid w:val="00D26EA3"/>
    <w:rsid w:val="00D42414"/>
    <w:rsid w:val="00D47824"/>
    <w:rsid w:val="00D51512"/>
    <w:rsid w:val="00D61823"/>
    <w:rsid w:val="00D65D0D"/>
    <w:rsid w:val="00D732D6"/>
    <w:rsid w:val="00D928C7"/>
    <w:rsid w:val="00D94A3D"/>
    <w:rsid w:val="00DA487B"/>
    <w:rsid w:val="00DB3AC6"/>
    <w:rsid w:val="00DD756F"/>
    <w:rsid w:val="00DE17DC"/>
    <w:rsid w:val="00DE6C64"/>
    <w:rsid w:val="00DF3AAD"/>
    <w:rsid w:val="00E034A2"/>
    <w:rsid w:val="00E20314"/>
    <w:rsid w:val="00E263E0"/>
    <w:rsid w:val="00E27C0D"/>
    <w:rsid w:val="00E30837"/>
    <w:rsid w:val="00E459FD"/>
    <w:rsid w:val="00E468D4"/>
    <w:rsid w:val="00E55B9D"/>
    <w:rsid w:val="00E63188"/>
    <w:rsid w:val="00E64F8D"/>
    <w:rsid w:val="00E666A5"/>
    <w:rsid w:val="00E7353A"/>
    <w:rsid w:val="00E7553A"/>
    <w:rsid w:val="00E86636"/>
    <w:rsid w:val="00E90B1A"/>
    <w:rsid w:val="00E95F67"/>
    <w:rsid w:val="00E97D21"/>
    <w:rsid w:val="00EA4E8E"/>
    <w:rsid w:val="00EC681F"/>
    <w:rsid w:val="00ED361A"/>
    <w:rsid w:val="00ED59EF"/>
    <w:rsid w:val="00ED7455"/>
    <w:rsid w:val="00EE7377"/>
    <w:rsid w:val="00F00BA3"/>
    <w:rsid w:val="00F020F0"/>
    <w:rsid w:val="00F040A9"/>
    <w:rsid w:val="00F049BA"/>
    <w:rsid w:val="00F05B2A"/>
    <w:rsid w:val="00F12D8C"/>
    <w:rsid w:val="00F15606"/>
    <w:rsid w:val="00F17674"/>
    <w:rsid w:val="00F20931"/>
    <w:rsid w:val="00F235D6"/>
    <w:rsid w:val="00F33BF5"/>
    <w:rsid w:val="00F403A6"/>
    <w:rsid w:val="00F41125"/>
    <w:rsid w:val="00F8189B"/>
    <w:rsid w:val="00F85664"/>
    <w:rsid w:val="00F85BE8"/>
    <w:rsid w:val="00F866C1"/>
    <w:rsid w:val="00F918BD"/>
    <w:rsid w:val="00F968EE"/>
    <w:rsid w:val="00FB32DC"/>
    <w:rsid w:val="00FC04DB"/>
    <w:rsid w:val="00FC35F0"/>
    <w:rsid w:val="00FD4656"/>
    <w:rsid w:val="00FD6D5F"/>
    <w:rsid w:val="00FE106F"/>
    <w:rsid w:val="00FE1FBF"/>
    <w:rsid w:val="00FE2682"/>
    <w:rsid w:val="00FE3480"/>
    <w:rsid w:val="00FE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C72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207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A2078E"/>
    <w:pPr>
      <w:tabs>
        <w:tab w:val="center" w:pos="4320"/>
        <w:tab w:val="right" w:pos="8640"/>
      </w:tabs>
    </w:pPr>
  </w:style>
  <w:style w:type="character" w:customStyle="1" w:styleId="KopfzeileZchn">
    <w:name w:val="Kopfzeile Zchn"/>
    <w:basedOn w:val="Absatz-Standardschriftart"/>
    <w:link w:val="Kopfzeile"/>
    <w:rsid w:val="00A2078E"/>
    <w:rPr>
      <w:rFonts w:ascii="Times New Roman" w:eastAsia="Times New Roman" w:hAnsi="Times New Roman" w:cs="Times New Roman"/>
      <w:sz w:val="24"/>
      <w:szCs w:val="24"/>
    </w:rPr>
  </w:style>
  <w:style w:type="paragraph" w:styleId="Listenabsatz">
    <w:name w:val="List Paragraph"/>
    <w:basedOn w:val="Standard"/>
    <w:uiPriority w:val="34"/>
    <w:qFormat/>
    <w:rsid w:val="00E468D4"/>
    <w:pPr>
      <w:ind w:left="720"/>
      <w:contextualSpacing/>
    </w:pPr>
  </w:style>
  <w:style w:type="paragraph" w:styleId="Fuzeile">
    <w:name w:val="footer"/>
    <w:basedOn w:val="Standard"/>
    <w:link w:val="FuzeileZchn"/>
    <w:uiPriority w:val="99"/>
    <w:unhideWhenUsed/>
    <w:rsid w:val="001B6D6B"/>
    <w:pPr>
      <w:tabs>
        <w:tab w:val="center" w:pos="4680"/>
        <w:tab w:val="right" w:pos="9360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B6D6B"/>
    <w:rPr>
      <w:rFonts w:ascii="Times New Roman" w:eastAsia="Times New Roman" w:hAnsi="Times New Roman" w:cs="Times New Roman"/>
      <w:sz w:val="24"/>
      <w:szCs w:val="24"/>
    </w:rPr>
  </w:style>
  <w:style w:type="paragraph" w:styleId="KeinLeerraum">
    <w:name w:val="No Spacing"/>
    <w:uiPriority w:val="1"/>
    <w:qFormat/>
    <w:rsid w:val="00D51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ceitemhidden">
    <w:name w:val="mceitemhidden"/>
    <w:basedOn w:val="Absatz-Standardschriftart"/>
    <w:rsid w:val="00C107D8"/>
  </w:style>
  <w:style w:type="paragraph" w:customStyle="1" w:styleId="studentname">
    <w:name w:val="student name"/>
    <w:basedOn w:val="Standard"/>
    <w:qFormat/>
    <w:rsid w:val="00620E3F"/>
    <w:pPr>
      <w:jc w:val="center"/>
    </w:pPr>
    <w:rPr>
      <w:rFonts w:asciiTheme="majorHAnsi" w:hAnsiTheme="majorHAnsi" w:cstheme="minorHAnsi"/>
      <w:sz w:val="48"/>
      <w:szCs w:val="48"/>
    </w:rPr>
  </w:style>
  <w:style w:type="paragraph" w:customStyle="1" w:styleId="studentaddress">
    <w:name w:val="student address"/>
    <w:basedOn w:val="Standard"/>
    <w:qFormat/>
    <w:rsid w:val="00620E3F"/>
    <w:pPr>
      <w:jc w:val="center"/>
    </w:pPr>
    <w:rPr>
      <w:rFonts w:asciiTheme="majorHAnsi" w:hAnsiTheme="majorHAnsi" w:cstheme="minorHAnsi"/>
      <w:sz w:val="36"/>
      <w:szCs w:val="36"/>
    </w:rPr>
  </w:style>
  <w:style w:type="paragraph" w:customStyle="1" w:styleId="studentcontact">
    <w:name w:val="student contact"/>
    <w:basedOn w:val="Standard"/>
    <w:qFormat/>
    <w:rsid w:val="00620E3F"/>
    <w:pPr>
      <w:pBdr>
        <w:bottom w:val="single" w:sz="4" w:space="1" w:color="auto"/>
      </w:pBdr>
      <w:tabs>
        <w:tab w:val="left" w:pos="5040"/>
      </w:tabs>
      <w:jc w:val="center"/>
    </w:pPr>
    <w:rPr>
      <w:rFonts w:asciiTheme="majorHAnsi" w:hAnsiTheme="majorHAnsi" w:cstheme="minorHAnsi"/>
      <w:sz w:val="28"/>
      <w:szCs w:val="28"/>
    </w:rPr>
  </w:style>
  <w:style w:type="paragraph" w:customStyle="1" w:styleId="studentobjective">
    <w:name w:val="student objective"/>
    <w:basedOn w:val="Standard"/>
    <w:qFormat/>
    <w:rsid w:val="00620E3F"/>
    <w:pPr>
      <w:tabs>
        <w:tab w:val="left" w:pos="1620"/>
      </w:tabs>
      <w:spacing w:before="120"/>
      <w:ind w:left="1620" w:hanging="1620"/>
    </w:pPr>
    <w:rPr>
      <w:rFonts w:asciiTheme="minorHAnsi" w:hAnsiTheme="minorHAnsi" w:cstheme="minorHAnsi"/>
      <w:bCs/>
      <w:sz w:val="22"/>
      <w:szCs w:val="22"/>
    </w:rPr>
  </w:style>
  <w:style w:type="paragraph" w:customStyle="1" w:styleId="bullet">
    <w:name w:val="bullet"/>
    <w:basedOn w:val="Standard"/>
    <w:qFormat/>
    <w:rsid w:val="00620E3F"/>
    <w:pPr>
      <w:numPr>
        <w:numId w:val="1"/>
      </w:numPr>
      <w:tabs>
        <w:tab w:val="clear" w:pos="3240"/>
      </w:tabs>
      <w:ind w:left="1980"/>
    </w:pPr>
    <w:rPr>
      <w:rFonts w:asciiTheme="minorHAnsi" w:hAnsiTheme="minorHAnsi" w:cstheme="minorHAnsi"/>
      <w:sz w:val="22"/>
      <w:szCs w:val="22"/>
    </w:rPr>
  </w:style>
  <w:style w:type="paragraph" w:customStyle="1" w:styleId="school">
    <w:name w:val="school"/>
    <w:basedOn w:val="Standard"/>
    <w:qFormat/>
    <w:rsid w:val="00620E3F"/>
    <w:pPr>
      <w:spacing w:before="60"/>
      <w:ind w:left="1620"/>
    </w:pPr>
    <w:rPr>
      <w:rFonts w:asciiTheme="minorHAnsi" w:hAnsiTheme="minorHAnsi" w:cstheme="minorHAnsi"/>
      <w:sz w:val="22"/>
      <w:szCs w:val="22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0E3F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20E3F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20E3F"/>
    <w:rPr>
      <w:rFonts w:ascii="Times New Roman" w:eastAsia="Times New Roman" w:hAnsi="Times New Roman" w:cs="Times New Roman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0E3F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0E3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20E3F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20E3F"/>
    <w:rPr>
      <w:rFonts w:ascii="Segoe UI" w:eastAsia="Times New Roman" w:hAnsi="Segoe UI" w:cs="Segoe UI"/>
      <w:sz w:val="18"/>
      <w:szCs w:val="18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ne:docEvents>
    <wne:eventDocNew/>
  </wne:docEvents>
  <wne:mcds>
    <wne:mcd wne:macroName="TEMPLATEPROJECT.MODULE1.INSERTINFO" wne:name="TemplateProject.Module1.InsertInfo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004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Entry Level Resume Template v6.dotm</Template>
  <TotalTime>0</TotalTime>
  <Pages>1</Pages>
  <Words>106</Words>
  <Characters>671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JeniLynn</dc:creator>
  <cp:keywords/>
  <dc:description/>
  <cp:lastModifiedBy>Daniel Nolting</cp:lastModifiedBy>
  <cp:revision>6</cp:revision>
  <cp:lastPrinted>2018-08-31T20:40:00Z</cp:lastPrinted>
  <dcterms:created xsi:type="dcterms:W3CDTF">2020-07-21T17:55:00Z</dcterms:created>
  <dcterms:modified xsi:type="dcterms:W3CDTF">2020-07-21T18:18:00Z</dcterms:modified>
</cp:coreProperties>
</file>